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1952B" w14:textId="21EADD91" w:rsidR="000C5932" w:rsidRPr="0004458C" w:rsidRDefault="00B91A52" w:rsidP="0079347E">
      <w:pPr>
        <w:pStyle w:val="berschrift9"/>
        <w:rPr>
          <w:rStyle w:val="IntensiveHervorhebung"/>
          <w:b/>
          <w:bCs/>
          <w:sz w:val="26"/>
          <w:szCs w:val="26"/>
        </w:rPr>
      </w:pPr>
      <w:r>
        <w:rPr>
          <w:rStyle w:val="IntensiveHervorhebung"/>
          <w:b/>
          <w:bCs/>
          <w:sz w:val="26"/>
          <w:szCs w:val="26"/>
        </w:rPr>
        <w:t>VDFU</w:t>
      </w:r>
    </w:p>
    <w:p w14:paraId="6E344F29" w14:textId="77777777" w:rsidR="000C5932" w:rsidRPr="0079347E" w:rsidRDefault="000C5932" w:rsidP="000C5932">
      <w:pPr>
        <w:pStyle w:val="Untertitel"/>
        <w:rPr>
          <w:sz w:val="26"/>
          <w:szCs w:val="26"/>
        </w:rPr>
      </w:pPr>
      <w:r w:rsidRPr="0079347E">
        <w:rPr>
          <w:sz w:val="26"/>
          <w:szCs w:val="26"/>
        </w:rPr>
        <w:t xml:space="preserve">TimeRide </w:t>
      </w:r>
      <w:r w:rsidR="0004458C">
        <w:rPr>
          <w:sz w:val="26"/>
          <w:szCs w:val="26"/>
        </w:rPr>
        <w:t>GmbH</w:t>
      </w:r>
    </w:p>
    <w:p w14:paraId="67CDCF1A" w14:textId="77777777" w:rsidR="006B5126" w:rsidRPr="0079347E" w:rsidRDefault="000C5932" w:rsidP="0079347E">
      <w:pPr>
        <w:pStyle w:val="berschrift9"/>
        <w:rPr>
          <w:rStyle w:val="IntensiveHervorhebung"/>
        </w:rPr>
      </w:pPr>
      <w:r w:rsidRPr="0079347E">
        <w:rPr>
          <w:rStyle w:val="IntensiveHervorhebung"/>
        </w:rPr>
        <w:t xml:space="preserve">Stand: </w:t>
      </w:r>
      <w:r w:rsidRPr="0079347E">
        <w:rPr>
          <w:rStyle w:val="IntensiveHervorhebung"/>
        </w:rPr>
        <w:fldChar w:fldCharType="begin"/>
      </w:r>
      <w:r w:rsidRPr="0079347E">
        <w:rPr>
          <w:rStyle w:val="IntensiveHervorhebung"/>
        </w:rPr>
        <w:instrText xml:space="preserve"> TIME \@ "yyyy-MM-dd" </w:instrText>
      </w:r>
      <w:r w:rsidRPr="0079347E">
        <w:rPr>
          <w:rStyle w:val="IntensiveHervorhebung"/>
        </w:rPr>
        <w:fldChar w:fldCharType="separate"/>
      </w:r>
      <w:r w:rsidR="00865C41">
        <w:rPr>
          <w:rStyle w:val="IntensiveHervorhebung"/>
          <w:noProof/>
        </w:rPr>
        <w:t>2022-07-27</w:t>
      </w:r>
      <w:r w:rsidRPr="0079347E">
        <w:rPr>
          <w:rStyle w:val="IntensiveHervorhebung"/>
        </w:rPr>
        <w:fldChar w:fldCharType="end"/>
      </w:r>
    </w:p>
    <w:p w14:paraId="0233B98F" w14:textId="5F9E0C55" w:rsidR="00B53740" w:rsidRDefault="00B53740" w:rsidP="00B53740"/>
    <w:p w14:paraId="4D4BF57D" w14:textId="7615A9BA" w:rsidR="00B91A52" w:rsidRDefault="00B91A52" w:rsidP="00B53740"/>
    <w:p w14:paraId="482EC3D5" w14:textId="416FC908" w:rsidR="00CC4D78" w:rsidRDefault="00C0316A" w:rsidP="00B53740">
      <w:r w:rsidRPr="00C0316A">
        <w:t xml:space="preserve">Einmal durch die Zeit zu reisen – dieser Wunsch begleitet die Menschen seit jeher. </w:t>
      </w:r>
    </w:p>
    <w:p w14:paraId="512F5E01" w14:textId="5360EB46" w:rsidR="00C0316A" w:rsidRDefault="00C0316A" w:rsidP="00B53740">
      <w:r w:rsidRPr="00C0316A">
        <w:t>Wer selbst einmal mitten in das Lebensgefühl einer anderen Zeit eintauchen möchte, der kann sich gemeinsam mit TimeRide auf Zeitreise begeben – und so nicht weniger als einen Menschheitstraum verwirklichen.</w:t>
      </w:r>
    </w:p>
    <w:p w14:paraId="209370F3" w14:textId="77777777" w:rsidR="00CC4D78" w:rsidRDefault="00441206" w:rsidP="00B53740">
      <w:r>
        <w:t xml:space="preserve">Die perfekte Illusion vom Eintritt in längst vergangene Epochen erschafft TimeRide durch das raffinierte Zusammenspiel von Virtual-Reality-Inszenierungen, Spezialeffekten für alle Sinne und liebevoll gestalteten historischen Erlebnisräumen. </w:t>
      </w:r>
    </w:p>
    <w:p w14:paraId="6C37BE30" w14:textId="7E3A6075" w:rsidR="00441206" w:rsidRDefault="00441206" w:rsidP="00B53740">
      <w:r>
        <w:t xml:space="preserve">Die kurzweiligen virtuellen Trips in die Geschichte eignen sich auch für Kinder, die bereits ab einem Alter von sechs Jahren die rund 45-minütige Touren antreten können. </w:t>
      </w:r>
    </w:p>
    <w:p w14:paraId="7AAA54CA" w14:textId="77777777" w:rsidR="00725609" w:rsidRDefault="00B91A52" w:rsidP="00B53740">
      <w:r w:rsidRPr="00B91A52">
        <w:t xml:space="preserve">Die TimeRide-Erlebnisausstellung am Alter Markt </w:t>
      </w:r>
      <w:r>
        <w:t xml:space="preserve">in Köln </w:t>
      </w:r>
      <w:r w:rsidRPr="00B91A52">
        <w:t xml:space="preserve">führt die </w:t>
      </w:r>
      <w:proofErr w:type="spellStart"/>
      <w:proofErr w:type="gramStart"/>
      <w:r w:rsidRPr="00B91A52">
        <w:t>Besucher:innen</w:t>
      </w:r>
      <w:proofErr w:type="spellEnd"/>
      <w:proofErr w:type="gramEnd"/>
      <w:r w:rsidRPr="00B91A52">
        <w:t xml:space="preserve"> mitten in die Goldenen Zwanziger Jahre.</w:t>
      </w:r>
    </w:p>
    <w:p w14:paraId="69C3A969" w14:textId="77777777" w:rsidR="00725609" w:rsidRDefault="00B91A52" w:rsidP="00B53740">
      <w:r w:rsidRPr="00B91A52">
        <w:t xml:space="preserve">Hier entdecken die Zeitreisenden im 360-Grad-Rundumblick das alte Köln und tauchen mit allen Sinnen in das Lebensgefühl von damals ein. </w:t>
      </w:r>
    </w:p>
    <w:p w14:paraId="495678DD" w14:textId="77777777" w:rsidR="00725609" w:rsidRDefault="00B91A52" w:rsidP="00B53740">
      <w:r w:rsidRPr="00B91A52">
        <w:t xml:space="preserve">Spezialeffekte sorgen für ein echtes Fahrgefühl im detaillierten Nachbau einer Straßenbahn. </w:t>
      </w:r>
    </w:p>
    <w:p w14:paraId="381D454C" w14:textId="1247034E" w:rsidR="00B91A52" w:rsidRPr="000C5932" w:rsidRDefault="00B91A52" w:rsidP="00B53740">
      <w:r w:rsidRPr="00B91A52">
        <w:t>Auch der liebevoll gestaltete Laden einer Hutmacherin und ein Kino lassen das Köln von 1926 in seiner ganzen Pracht wieder aufstehen.</w:t>
      </w:r>
    </w:p>
    <w:sectPr w:rsidR="00B91A52" w:rsidRPr="000C5932" w:rsidSect="00265710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4309" w:right="936" w:bottom="1985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3ACCF" w14:textId="77777777" w:rsidR="00865C41" w:rsidRDefault="00865C41" w:rsidP="00296D20">
      <w:pPr>
        <w:spacing w:line="240" w:lineRule="auto"/>
      </w:pPr>
      <w:r>
        <w:separator/>
      </w:r>
    </w:p>
  </w:endnote>
  <w:endnote w:type="continuationSeparator" w:id="0">
    <w:p w14:paraId="05E685BE" w14:textId="77777777" w:rsidR="00865C41" w:rsidRDefault="00865C41" w:rsidP="00296D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Light">
    <w:charset w:val="00"/>
    <w:family w:val="auto"/>
    <w:pitch w:val="variable"/>
    <w:sig w:usb0="A00002FF" w:usb1="5000205B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A233B" w14:textId="77777777" w:rsidR="00296D20" w:rsidRPr="00BD3E80" w:rsidRDefault="00296D20" w:rsidP="0038660F">
    <w:pPr>
      <w:pStyle w:val="Fuzeile"/>
      <w:tabs>
        <w:tab w:val="clear" w:pos="4536"/>
        <w:tab w:val="clear" w:pos="9072"/>
        <w:tab w:val="left" w:pos="1928"/>
        <w:tab w:val="left" w:pos="3856"/>
        <w:tab w:val="left" w:pos="5783"/>
        <w:tab w:val="left" w:pos="7711"/>
        <w:tab w:val="left" w:pos="9639"/>
      </w:tabs>
      <w:spacing w:line="150" w:lineRule="exact"/>
      <w:rPr>
        <w:rFonts w:ascii="Raleway Light" w:hAnsi="Raleway Light"/>
        <w:sz w:val="11"/>
        <w:szCs w:val="1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80F29" w14:textId="77777777" w:rsidR="009A48EB" w:rsidRPr="00BE126C" w:rsidRDefault="009A48EB" w:rsidP="00BE126C">
    <w:pPr>
      <w:pStyle w:val="Fuzeile"/>
      <w:tabs>
        <w:tab w:val="clear" w:pos="4536"/>
        <w:tab w:val="clear" w:pos="9072"/>
        <w:tab w:val="left" w:pos="1928"/>
        <w:tab w:val="left" w:pos="3856"/>
        <w:tab w:val="left" w:pos="5783"/>
        <w:tab w:val="left" w:pos="7711"/>
        <w:tab w:val="left" w:pos="9639"/>
      </w:tabs>
      <w:spacing w:line="150" w:lineRule="exact"/>
      <w:rPr>
        <w:rFonts w:ascii="Raleway Light" w:hAnsi="Raleway Light"/>
        <w:sz w:val="11"/>
        <w:szCs w:val="1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46977" w14:textId="77777777" w:rsidR="00865C41" w:rsidRDefault="00865C41" w:rsidP="00296D20">
      <w:pPr>
        <w:spacing w:line="240" w:lineRule="auto"/>
      </w:pPr>
      <w:r>
        <w:separator/>
      </w:r>
    </w:p>
  </w:footnote>
  <w:footnote w:type="continuationSeparator" w:id="0">
    <w:p w14:paraId="34FEE7B2" w14:textId="77777777" w:rsidR="00865C41" w:rsidRDefault="00865C41" w:rsidP="00296D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8C675" w14:textId="77777777" w:rsidR="00265710" w:rsidRPr="00842C34" w:rsidRDefault="00265710" w:rsidP="00842C34">
    <w:pPr>
      <w:pStyle w:val="Datum"/>
      <w:rPr>
        <w:rFonts w:ascii="Raleway" w:hAnsi="Raleway"/>
        <w:sz w:val="26"/>
        <w:szCs w:val="26"/>
        <w:lang w:val="en-US"/>
      </w:rPr>
    </w:pPr>
    <w:r w:rsidRPr="00265710">
      <w:rPr>
        <w:noProof/>
      </w:rPr>
      <w:drawing>
        <wp:anchor distT="0" distB="0" distL="114300" distR="114300" simplePos="0" relativeHeight="251659264" behindDoc="1" locked="1" layoutInCell="1" allowOverlap="1" wp14:anchorId="14953831" wp14:editId="3B996C7E">
          <wp:simplePos x="0" y="0"/>
          <wp:positionH relativeFrom="column">
            <wp:posOffset>3040380</wp:posOffset>
          </wp:positionH>
          <wp:positionV relativeFrom="page">
            <wp:posOffset>608965</wp:posOffset>
          </wp:positionV>
          <wp:extent cx="3023870" cy="1612265"/>
          <wp:effectExtent l="0" t="0" r="0" b="635"/>
          <wp:wrapNone/>
          <wp:docPr id="38" name="Grafi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imeRide_schwarz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870" cy="1612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5710">
      <w:rPr>
        <w:noProof/>
      </w:rPr>
      <w:drawing>
        <wp:anchor distT="0" distB="0" distL="114300" distR="114300" simplePos="0" relativeHeight="251660288" behindDoc="1" locked="1" layoutInCell="1" allowOverlap="1" wp14:anchorId="07E3FC90" wp14:editId="505CCB2C">
          <wp:simplePos x="0" y="0"/>
          <wp:positionH relativeFrom="column">
            <wp:posOffset>3538220</wp:posOffset>
          </wp:positionH>
          <wp:positionV relativeFrom="page">
            <wp:posOffset>5889625</wp:posOffset>
          </wp:positionV>
          <wp:extent cx="4816475" cy="4585970"/>
          <wp:effectExtent l="77153" t="62547" r="0" b="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imeRide_Bildmarke_schwarz_GP.ai"/>
                  <pic:cNvPicPr/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700000" flipH="1">
                    <a:off x="0" y="0"/>
                    <a:ext cx="4816475" cy="458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9C8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12EB2CEE" wp14:editId="6327670C">
              <wp:simplePos x="0" y="0"/>
              <wp:positionH relativeFrom="column">
                <wp:posOffset>-897890</wp:posOffset>
              </wp:positionH>
              <wp:positionV relativeFrom="page">
                <wp:posOffset>10399395</wp:posOffset>
              </wp:positionV>
              <wp:extent cx="7559675" cy="89535"/>
              <wp:effectExtent l="0" t="0" r="9525" b="12065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53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16A172" id="Rechteck 3" o:spid="_x0000_s1026" style="position:absolute;margin-left:-70.7pt;margin-top:818.85pt;width:595.25pt;height: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" fillcolor="black [3213]" strokecolor="#1f3763 [1604]" strokeweight="1pt">
              <v:textbox inset="2.5mm"/>
              <w10:wrap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AF1BE" w14:textId="77777777" w:rsidR="000728F9" w:rsidRPr="000728F9" w:rsidRDefault="000728F9" w:rsidP="000728F9">
    <w:pPr>
      <w:pStyle w:val="Titel"/>
    </w:pPr>
    <w:r w:rsidRPr="000728F9">
      <w:t>Text</w:t>
    </w:r>
  </w:p>
  <w:p w14:paraId="23C8E45C" w14:textId="77777777" w:rsidR="000728F9" w:rsidRPr="000728F9" w:rsidRDefault="000728F9" w:rsidP="000728F9">
    <w:pPr>
      <w:pStyle w:val="Untertitel"/>
      <w:rPr>
        <w:sz w:val="26"/>
        <w:szCs w:val="26"/>
        <w:lang w:val="en-US"/>
      </w:rPr>
    </w:pPr>
    <w:r w:rsidRPr="000728F9">
      <w:rPr>
        <w:sz w:val="26"/>
        <w:szCs w:val="26"/>
        <w:lang w:val="en-US"/>
      </w:rPr>
      <w:t>TimeRide GmbH</w:t>
    </w:r>
  </w:p>
  <w:p w14:paraId="6CED6B32" w14:textId="77777777" w:rsidR="000728F9" w:rsidRPr="000728F9" w:rsidRDefault="000728F9" w:rsidP="000728F9">
    <w:pPr>
      <w:pStyle w:val="Datum"/>
      <w:rPr>
        <w:rFonts w:ascii="Raleway" w:hAnsi="Raleway"/>
        <w:sz w:val="26"/>
        <w:szCs w:val="26"/>
        <w:lang w:val="en-US"/>
      </w:rPr>
    </w:pPr>
    <w:r w:rsidRPr="000728F9">
      <w:rPr>
        <w:rFonts w:ascii="Raleway" w:hAnsi="Raleway"/>
        <w:sz w:val="26"/>
        <w:szCs w:val="26"/>
        <w:lang w:val="en-US"/>
      </w:rPr>
      <w:t xml:space="preserve">Stand: </w:t>
    </w:r>
    <w:r w:rsidRPr="000728F9">
      <w:rPr>
        <w:rFonts w:ascii="Raleway" w:hAnsi="Raleway"/>
        <w:sz w:val="26"/>
        <w:szCs w:val="26"/>
      </w:rPr>
      <w:fldChar w:fldCharType="begin"/>
    </w:r>
    <w:r w:rsidRPr="000728F9">
      <w:rPr>
        <w:rFonts w:ascii="Raleway" w:hAnsi="Raleway"/>
        <w:sz w:val="26"/>
        <w:szCs w:val="26"/>
      </w:rPr>
      <w:instrText xml:space="preserve"> TIME \@ "yyyy-MM-dd" </w:instrText>
    </w:r>
    <w:r w:rsidRPr="000728F9">
      <w:rPr>
        <w:rFonts w:ascii="Raleway" w:hAnsi="Raleway"/>
        <w:sz w:val="26"/>
        <w:szCs w:val="26"/>
      </w:rPr>
      <w:fldChar w:fldCharType="separate"/>
    </w:r>
    <w:r w:rsidR="00865C41">
      <w:rPr>
        <w:rFonts w:ascii="Raleway" w:hAnsi="Raleway"/>
        <w:noProof/>
        <w:sz w:val="26"/>
        <w:szCs w:val="26"/>
      </w:rPr>
      <w:t>2022-07-27</w:t>
    </w:r>
    <w:r w:rsidRPr="000728F9">
      <w:rPr>
        <w:rFonts w:ascii="Raleway" w:hAnsi="Raleway"/>
        <w:sz w:val="26"/>
        <w:szCs w:val="2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411D"/>
    <w:multiLevelType w:val="hybridMultilevel"/>
    <w:tmpl w:val="9E3AC252"/>
    <w:lvl w:ilvl="0" w:tplc="9C0887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 w:tplc="6A9EC93C">
      <w:start w:val="1"/>
      <w:numFmt w:val="bullet"/>
      <w:lvlText w:val="o"/>
      <w:lvlJc w:val="left"/>
      <w:pPr>
        <w:ind w:left="1440" w:hanging="873"/>
      </w:pPr>
      <w:rPr>
        <w:rFonts w:ascii="Raleway" w:hAnsi="Raleway" w:hint="default"/>
        <w:b w:val="0"/>
        <w:i w:val="0"/>
        <w:sz w:val="2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94D0F"/>
    <w:multiLevelType w:val="hybridMultilevel"/>
    <w:tmpl w:val="F0F47706"/>
    <w:lvl w:ilvl="0" w:tplc="099874C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 w:val="0"/>
        <w:i w:val="0"/>
        <w:color w:val="auto"/>
        <w:sz w:val="20"/>
      </w:rPr>
    </w:lvl>
    <w:lvl w:ilvl="1" w:tplc="F56E0CF8">
      <w:start w:val="1"/>
      <w:numFmt w:val="bullet"/>
      <w:lvlText w:val="o"/>
      <w:lvlJc w:val="left"/>
      <w:pPr>
        <w:ind w:left="1701" w:hanging="1134"/>
      </w:pPr>
      <w:rPr>
        <w:rFonts w:ascii="Raleway" w:hAnsi="Raleway" w:hint="default"/>
        <w:b w:val="0"/>
        <w:i w:val="0"/>
        <w:sz w:val="2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5111F"/>
    <w:multiLevelType w:val="hybridMultilevel"/>
    <w:tmpl w:val="1B76E04C"/>
    <w:lvl w:ilvl="0" w:tplc="9C0887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 w:tplc="1D046976">
      <w:start w:val="1"/>
      <w:numFmt w:val="bullet"/>
      <w:lvlText w:val="o"/>
      <w:lvlJc w:val="left"/>
      <w:pPr>
        <w:ind w:left="1134" w:hanging="567"/>
      </w:pPr>
      <w:rPr>
        <w:rFonts w:ascii="Raleway" w:hAnsi="Raleway" w:hint="default"/>
        <w:b w:val="0"/>
        <w:i w:val="0"/>
        <w:sz w:val="2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E41E6"/>
    <w:multiLevelType w:val="hybridMultilevel"/>
    <w:tmpl w:val="D1F67D74"/>
    <w:lvl w:ilvl="0" w:tplc="9C70DC4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 w:tplc="6A9EC93C">
      <w:start w:val="1"/>
      <w:numFmt w:val="bullet"/>
      <w:lvlText w:val="o"/>
      <w:lvlJc w:val="left"/>
      <w:pPr>
        <w:ind w:left="1440" w:hanging="873"/>
      </w:pPr>
      <w:rPr>
        <w:rFonts w:ascii="Raleway" w:hAnsi="Raleway" w:hint="default"/>
        <w:b w:val="0"/>
        <w:i w:val="0"/>
        <w:sz w:val="2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83309"/>
    <w:multiLevelType w:val="hybridMultilevel"/>
    <w:tmpl w:val="2982A3E0"/>
    <w:lvl w:ilvl="0" w:tplc="9C0887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 w:tplc="F002143A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039EF"/>
    <w:multiLevelType w:val="hybridMultilevel"/>
    <w:tmpl w:val="8BFA7392"/>
    <w:lvl w:ilvl="0" w:tplc="9C0887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 w:tplc="796A4E8A">
      <w:start w:val="1"/>
      <w:numFmt w:val="bullet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D2FDB"/>
    <w:multiLevelType w:val="hybridMultilevel"/>
    <w:tmpl w:val="B9DE1ED2"/>
    <w:lvl w:ilvl="0" w:tplc="596CE50C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62A89"/>
    <w:multiLevelType w:val="hybridMultilevel"/>
    <w:tmpl w:val="222C49F0"/>
    <w:lvl w:ilvl="0" w:tplc="FFF63456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E17DE"/>
    <w:multiLevelType w:val="hybridMultilevel"/>
    <w:tmpl w:val="1E7CBEBA"/>
    <w:lvl w:ilvl="0" w:tplc="5D888F1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i w:val="0"/>
        <w:color w:val="auto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B0B4F"/>
    <w:multiLevelType w:val="hybridMultilevel"/>
    <w:tmpl w:val="33A6F87C"/>
    <w:lvl w:ilvl="0" w:tplc="8F3C8AA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D7CA7"/>
    <w:multiLevelType w:val="hybridMultilevel"/>
    <w:tmpl w:val="2BEC83C0"/>
    <w:lvl w:ilvl="0" w:tplc="FFF63456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752E49"/>
    <w:multiLevelType w:val="hybridMultilevel"/>
    <w:tmpl w:val="47864B8E"/>
    <w:lvl w:ilvl="0" w:tplc="FFF63456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931893">
    <w:abstractNumId w:val="8"/>
  </w:num>
  <w:num w:numId="2" w16cid:durableId="2074619585">
    <w:abstractNumId w:val="1"/>
  </w:num>
  <w:num w:numId="3" w16cid:durableId="2090930313">
    <w:abstractNumId w:val="0"/>
  </w:num>
  <w:num w:numId="4" w16cid:durableId="400296177">
    <w:abstractNumId w:val="9"/>
  </w:num>
  <w:num w:numId="5" w16cid:durableId="948509885">
    <w:abstractNumId w:val="4"/>
  </w:num>
  <w:num w:numId="6" w16cid:durableId="1213731271">
    <w:abstractNumId w:val="5"/>
  </w:num>
  <w:num w:numId="7" w16cid:durableId="723484010">
    <w:abstractNumId w:val="2"/>
  </w:num>
  <w:num w:numId="8" w16cid:durableId="855579298">
    <w:abstractNumId w:val="3"/>
  </w:num>
  <w:num w:numId="9" w16cid:durableId="391925592">
    <w:abstractNumId w:val="6"/>
  </w:num>
  <w:num w:numId="10" w16cid:durableId="1835992947">
    <w:abstractNumId w:val="10"/>
  </w:num>
  <w:num w:numId="11" w16cid:durableId="1040057897">
    <w:abstractNumId w:val="7"/>
  </w:num>
  <w:num w:numId="12" w16cid:durableId="8464777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41"/>
    <w:rsid w:val="00027464"/>
    <w:rsid w:val="0004458C"/>
    <w:rsid w:val="00054E55"/>
    <w:rsid w:val="000728F9"/>
    <w:rsid w:val="000913C0"/>
    <w:rsid w:val="000C4208"/>
    <w:rsid w:val="000C5932"/>
    <w:rsid w:val="00116FD0"/>
    <w:rsid w:val="001E4BD1"/>
    <w:rsid w:val="0025497E"/>
    <w:rsid w:val="00265710"/>
    <w:rsid w:val="002953ED"/>
    <w:rsid w:val="00296D20"/>
    <w:rsid w:val="002C637D"/>
    <w:rsid w:val="002F1CB0"/>
    <w:rsid w:val="002F48D6"/>
    <w:rsid w:val="00380ABD"/>
    <w:rsid w:val="0038660F"/>
    <w:rsid w:val="00392D85"/>
    <w:rsid w:val="00441206"/>
    <w:rsid w:val="004604C2"/>
    <w:rsid w:val="00494279"/>
    <w:rsid w:val="004D237B"/>
    <w:rsid w:val="00512DD8"/>
    <w:rsid w:val="00663DE2"/>
    <w:rsid w:val="00677CC0"/>
    <w:rsid w:val="00681DE1"/>
    <w:rsid w:val="00691424"/>
    <w:rsid w:val="006916BB"/>
    <w:rsid w:val="006B5126"/>
    <w:rsid w:val="006D2259"/>
    <w:rsid w:val="006E407C"/>
    <w:rsid w:val="006F09EE"/>
    <w:rsid w:val="007071E8"/>
    <w:rsid w:val="00725609"/>
    <w:rsid w:val="00725FED"/>
    <w:rsid w:val="00726D36"/>
    <w:rsid w:val="00743AE2"/>
    <w:rsid w:val="0079347E"/>
    <w:rsid w:val="007D6D78"/>
    <w:rsid w:val="007F4973"/>
    <w:rsid w:val="007F7BC3"/>
    <w:rsid w:val="00824232"/>
    <w:rsid w:val="00841594"/>
    <w:rsid w:val="00841888"/>
    <w:rsid w:val="00842C34"/>
    <w:rsid w:val="00865C41"/>
    <w:rsid w:val="008D476C"/>
    <w:rsid w:val="009473A2"/>
    <w:rsid w:val="00970151"/>
    <w:rsid w:val="009A24A8"/>
    <w:rsid w:val="009A48EB"/>
    <w:rsid w:val="009C4A5A"/>
    <w:rsid w:val="009C6450"/>
    <w:rsid w:val="00A00508"/>
    <w:rsid w:val="00A02648"/>
    <w:rsid w:val="00B25DD5"/>
    <w:rsid w:val="00B53740"/>
    <w:rsid w:val="00B6000A"/>
    <w:rsid w:val="00B87D5B"/>
    <w:rsid w:val="00B91A52"/>
    <w:rsid w:val="00BA4AD5"/>
    <w:rsid w:val="00BD3E80"/>
    <w:rsid w:val="00BE126C"/>
    <w:rsid w:val="00BE2F4D"/>
    <w:rsid w:val="00BF35D0"/>
    <w:rsid w:val="00C0316A"/>
    <w:rsid w:val="00C33B68"/>
    <w:rsid w:val="00C33E13"/>
    <w:rsid w:val="00C41541"/>
    <w:rsid w:val="00CA23AE"/>
    <w:rsid w:val="00CB17D2"/>
    <w:rsid w:val="00CC2EAF"/>
    <w:rsid w:val="00CC4D78"/>
    <w:rsid w:val="00D13E16"/>
    <w:rsid w:val="00D75C4B"/>
    <w:rsid w:val="00DE12E8"/>
    <w:rsid w:val="00E63ED8"/>
    <w:rsid w:val="00EB1BCA"/>
    <w:rsid w:val="00ED683A"/>
    <w:rsid w:val="00F5700E"/>
    <w:rsid w:val="00F60640"/>
    <w:rsid w:val="00FD09C8"/>
    <w:rsid w:val="00FE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52BD2D"/>
  <w14:defaultImageDpi w14:val="32767"/>
  <w15:docId w15:val="{5B3A58D7-74D4-414E-9A46-2249EF14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5DD5"/>
    <w:pPr>
      <w:spacing w:line="240" w:lineRule="exact"/>
      <w:jc w:val="both"/>
    </w:pPr>
    <w:rPr>
      <w:rFonts w:ascii="Raleway" w:hAnsi="Raleway"/>
      <w:sz w:val="20"/>
    </w:rPr>
  </w:style>
  <w:style w:type="paragraph" w:styleId="berschrift1">
    <w:name w:val="heading 1"/>
    <w:next w:val="Standard"/>
    <w:link w:val="berschrift1Zchn"/>
    <w:qFormat/>
    <w:rsid w:val="000728F9"/>
    <w:pPr>
      <w:tabs>
        <w:tab w:val="left" w:pos="397"/>
        <w:tab w:val="left" w:pos="794"/>
        <w:tab w:val="left" w:pos="1191"/>
        <w:tab w:val="right" w:pos="7655"/>
      </w:tabs>
      <w:spacing w:before="400" w:after="200"/>
      <w:ind w:left="397" w:hanging="397"/>
      <w:outlineLvl w:val="0"/>
    </w:pPr>
    <w:rPr>
      <w:rFonts w:ascii="Raleway" w:eastAsia="Times New Roman" w:hAnsi="Raleway" w:cs="Times New Roman"/>
      <w:b/>
      <w:color w:val="000000"/>
      <w:sz w:val="26"/>
      <w:szCs w:val="20"/>
      <w:lang w:eastAsia="de-DE"/>
    </w:rPr>
  </w:style>
  <w:style w:type="paragraph" w:styleId="berschrift2">
    <w:name w:val="heading 2"/>
    <w:next w:val="Standard"/>
    <w:link w:val="berschrift2Zchn"/>
    <w:qFormat/>
    <w:rsid w:val="000728F9"/>
    <w:pPr>
      <w:tabs>
        <w:tab w:val="left" w:pos="397"/>
        <w:tab w:val="left" w:pos="794"/>
        <w:tab w:val="left" w:pos="1191"/>
        <w:tab w:val="right" w:pos="7655"/>
      </w:tabs>
      <w:spacing w:before="360" w:after="160"/>
      <w:ind w:left="397" w:hanging="397"/>
      <w:outlineLvl w:val="1"/>
    </w:pPr>
    <w:rPr>
      <w:rFonts w:ascii="Raleway" w:eastAsia="Times New Roman" w:hAnsi="Raleway" w:cs="Times New Roman"/>
      <w:color w:val="000000"/>
      <w:sz w:val="26"/>
      <w:szCs w:val="20"/>
      <w:lang w:eastAsia="de-DE"/>
    </w:rPr>
  </w:style>
  <w:style w:type="paragraph" w:styleId="berschrift3">
    <w:name w:val="heading 3"/>
    <w:next w:val="Standard"/>
    <w:link w:val="berschrift3Zchn"/>
    <w:qFormat/>
    <w:rsid w:val="000728F9"/>
    <w:pPr>
      <w:tabs>
        <w:tab w:val="left" w:pos="397"/>
        <w:tab w:val="left" w:pos="794"/>
        <w:tab w:val="left" w:pos="1191"/>
        <w:tab w:val="right" w:pos="7655"/>
      </w:tabs>
      <w:spacing w:before="320" w:after="120"/>
      <w:ind w:left="397" w:hanging="397"/>
      <w:outlineLvl w:val="2"/>
    </w:pPr>
    <w:rPr>
      <w:rFonts w:ascii="Raleway" w:eastAsia="Times New Roman" w:hAnsi="Raleway" w:cs="Times New Roman"/>
      <w:b/>
      <w:color w:val="000000"/>
      <w:szCs w:val="20"/>
      <w:lang w:eastAsia="de-DE"/>
    </w:rPr>
  </w:style>
  <w:style w:type="paragraph" w:styleId="berschrift4">
    <w:name w:val="heading 4"/>
    <w:next w:val="Standard"/>
    <w:link w:val="berschrift4Zchn"/>
    <w:qFormat/>
    <w:rsid w:val="000728F9"/>
    <w:pPr>
      <w:tabs>
        <w:tab w:val="left" w:pos="397"/>
        <w:tab w:val="left" w:pos="794"/>
        <w:tab w:val="left" w:pos="1191"/>
        <w:tab w:val="right" w:pos="7655"/>
      </w:tabs>
      <w:spacing w:before="280" w:after="80"/>
      <w:ind w:left="397" w:hanging="397"/>
      <w:outlineLvl w:val="3"/>
    </w:pPr>
    <w:rPr>
      <w:rFonts w:ascii="Raleway" w:eastAsia="Times New Roman" w:hAnsi="Raleway" w:cs="Times New Roman"/>
      <w:i/>
      <w:color w:val="000000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934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934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7934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7934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79347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6D2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6D20"/>
    <w:rPr>
      <w:rFonts w:ascii="Raleway" w:hAnsi="Raleway"/>
      <w:sz w:val="20"/>
    </w:rPr>
  </w:style>
  <w:style w:type="paragraph" w:styleId="Fuzeile">
    <w:name w:val="footer"/>
    <w:basedOn w:val="Standard"/>
    <w:link w:val="FuzeileZchn"/>
    <w:uiPriority w:val="99"/>
    <w:unhideWhenUsed/>
    <w:rsid w:val="00296D2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6D20"/>
    <w:rPr>
      <w:rFonts w:ascii="Raleway" w:hAnsi="Raleway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4BD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4BD1"/>
    <w:rPr>
      <w:rFonts w:ascii="Times New Roman" w:hAnsi="Times New Roman" w:cs="Times New Roman"/>
      <w:sz w:val="18"/>
      <w:szCs w:val="18"/>
    </w:rPr>
  </w:style>
  <w:style w:type="paragraph" w:styleId="Titel">
    <w:name w:val="Title"/>
    <w:next w:val="Standard"/>
    <w:link w:val="TitelZchn"/>
    <w:autoRedefine/>
    <w:qFormat/>
    <w:rsid w:val="000728F9"/>
    <w:pPr>
      <w:outlineLvl w:val="0"/>
    </w:pPr>
    <w:rPr>
      <w:rFonts w:ascii="Raleway" w:eastAsia="Times New Roman" w:hAnsi="Raleway" w:cs="Times New Roman"/>
      <w:b/>
      <w:color w:val="000000"/>
      <w:sz w:val="26"/>
      <w:szCs w:val="32"/>
      <w:lang w:eastAsia="de-DE"/>
    </w:rPr>
  </w:style>
  <w:style w:type="character" w:customStyle="1" w:styleId="TitelZchn">
    <w:name w:val="Titel Zchn"/>
    <w:basedOn w:val="Absatz-Standardschriftart"/>
    <w:link w:val="Titel"/>
    <w:rsid w:val="000728F9"/>
    <w:rPr>
      <w:rFonts w:ascii="Raleway" w:eastAsia="Times New Roman" w:hAnsi="Raleway" w:cs="Times New Roman"/>
      <w:b/>
      <w:color w:val="000000"/>
      <w:sz w:val="26"/>
      <w:szCs w:val="32"/>
      <w:lang w:eastAsia="de-DE"/>
    </w:rPr>
  </w:style>
  <w:style w:type="paragraph" w:styleId="Untertitel">
    <w:name w:val="Subtitle"/>
    <w:next w:val="Standard"/>
    <w:link w:val="UntertitelZchn"/>
    <w:qFormat/>
    <w:rsid w:val="0079347E"/>
    <w:pPr>
      <w:tabs>
        <w:tab w:val="left" w:pos="397"/>
        <w:tab w:val="left" w:pos="794"/>
        <w:tab w:val="left" w:pos="1191"/>
        <w:tab w:val="right" w:pos="7655"/>
      </w:tabs>
      <w:outlineLvl w:val="1"/>
    </w:pPr>
    <w:rPr>
      <w:rFonts w:ascii="Raleway" w:eastAsia="Times New Roman" w:hAnsi="Raleway" w:cs="Times New Roman"/>
      <w:color w:val="000000"/>
      <w:sz w:val="28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79347E"/>
    <w:rPr>
      <w:rFonts w:ascii="Raleway" w:eastAsia="Times New Roman" w:hAnsi="Raleway" w:cs="Times New Roman"/>
      <w:color w:val="000000"/>
      <w:sz w:val="28"/>
      <w:lang w:eastAsia="de-DE"/>
    </w:rPr>
  </w:style>
  <w:style w:type="paragraph" w:styleId="Datum">
    <w:name w:val="Date"/>
    <w:next w:val="Standard"/>
    <w:link w:val="DatumZchn"/>
    <w:rsid w:val="000728F9"/>
    <w:pPr>
      <w:tabs>
        <w:tab w:val="left" w:pos="397"/>
        <w:tab w:val="left" w:pos="794"/>
        <w:tab w:val="left" w:pos="1191"/>
        <w:tab w:val="right" w:pos="7655"/>
      </w:tabs>
      <w:spacing w:after="600"/>
    </w:pPr>
    <w:rPr>
      <w:rFonts w:ascii="Arial" w:eastAsia="Times New Roman" w:hAnsi="Arial" w:cs="Times New Roman"/>
      <w:color w:val="000000"/>
      <w:sz w:val="22"/>
      <w:szCs w:val="20"/>
      <w:lang w:eastAsia="de-DE"/>
    </w:rPr>
  </w:style>
  <w:style w:type="character" w:customStyle="1" w:styleId="DatumZchn">
    <w:name w:val="Datum Zchn"/>
    <w:basedOn w:val="Absatz-Standardschriftart"/>
    <w:link w:val="Datum"/>
    <w:rsid w:val="000728F9"/>
    <w:rPr>
      <w:rFonts w:ascii="Arial" w:eastAsia="Times New Roman" w:hAnsi="Arial" w:cs="Times New Roman"/>
      <w:color w:val="000000"/>
      <w:sz w:val="22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0728F9"/>
    <w:rPr>
      <w:rFonts w:ascii="Raleway" w:eastAsia="Times New Roman" w:hAnsi="Raleway" w:cs="Times New Roman"/>
      <w:b/>
      <w:color w:val="000000"/>
      <w:sz w:val="26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0728F9"/>
    <w:rPr>
      <w:rFonts w:ascii="Raleway" w:eastAsia="Times New Roman" w:hAnsi="Raleway" w:cs="Times New Roman"/>
      <w:color w:val="000000"/>
      <w:sz w:val="26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0728F9"/>
    <w:rPr>
      <w:rFonts w:ascii="Raleway" w:eastAsia="Times New Roman" w:hAnsi="Raleway" w:cs="Times New Roman"/>
      <w:b/>
      <w:color w:val="00000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0728F9"/>
    <w:rPr>
      <w:rFonts w:ascii="Raleway" w:eastAsia="Times New Roman" w:hAnsi="Raleway" w:cs="Times New Roman"/>
      <w:i/>
      <w:color w:val="00000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B53740"/>
    <w:pPr>
      <w:tabs>
        <w:tab w:val="left" w:pos="397"/>
        <w:tab w:val="left" w:pos="794"/>
        <w:tab w:val="left" w:pos="1191"/>
        <w:tab w:val="right" w:pos="7655"/>
        <w:tab w:val="right" w:pos="9185"/>
      </w:tabs>
      <w:spacing w:line="280" w:lineRule="exact"/>
      <w:ind w:left="720"/>
      <w:contextualSpacing/>
      <w:jc w:val="left"/>
    </w:pPr>
    <w:rPr>
      <w:rFonts w:eastAsia="Times New Roman" w:cs="Times New Roman"/>
      <w:color w:val="000000"/>
      <w:szCs w:val="20"/>
      <w:lang w:eastAsia="de-DE"/>
    </w:rPr>
  </w:style>
  <w:style w:type="paragraph" w:styleId="KeinLeerraum">
    <w:name w:val="No Spacing"/>
    <w:uiPriority w:val="1"/>
    <w:qFormat/>
    <w:rsid w:val="0079347E"/>
    <w:pPr>
      <w:jc w:val="both"/>
    </w:pPr>
    <w:rPr>
      <w:rFonts w:ascii="Raleway" w:hAnsi="Raleway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9347E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79347E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79347E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79347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934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chwacheHervorhebung">
    <w:name w:val="Subtle Emphasis"/>
    <w:basedOn w:val="Absatz-Standardschriftart"/>
    <w:uiPriority w:val="19"/>
    <w:qFormat/>
    <w:rsid w:val="0079347E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79347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79347E"/>
    <w:rPr>
      <w:rFonts w:ascii="Raleway" w:hAnsi="Raleway"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7934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a%20Reuber\OneDrive%20-%20TimeRide%20GmbH\Word_Excel%20Vorlagen\200311%20Word%20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3197D713663944AEEF53FA6370871E" ma:contentTypeVersion="13" ma:contentTypeDescription="Ein neues Dokument erstellen." ma:contentTypeScope="" ma:versionID="952db53bfc03291f5bd31c0f8bbb5367">
  <xsd:schema xmlns:xsd="http://www.w3.org/2001/XMLSchema" xmlns:xs="http://www.w3.org/2001/XMLSchema" xmlns:p="http://schemas.microsoft.com/office/2006/metadata/properties" xmlns:ns2="a7032b55-eda2-4c6a-a2c8-9a429392f056" xmlns:ns3="76b4aced-d0c3-4f0c-af9a-bc93b2e5bdfa" targetNamespace="http://schemas.microsoft.com/office/2006/metadata/properties" ma:root="true" ma:fieldsID="3fe80a064fd3ab23738cef54dbdd13be" ns2:_="" ns3:_="">
    <xsd:import namespace="a7032b55-eda2-4c6a-a2c8-9a429392f056"/>
    <xsd:import namespace="76b4aced-d0c3-4f0c-af9a-bc93b2e5bd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032b55-eda2-4c6a-a2c8-9a429392f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4aced-d0c3-4f0c-af9a-bc93b2e5bd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13C6D0-1828-FA49-BFFA-AB1A159203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60A4FC-04FE-477E-A7DD-F877C60C0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032b55-eda2-4c6a-a2c8-9a429392f056"/>
    <ds:schemaRef ds:uri="76b4aced-d0c3-4f0c-af9a-bc93b2e5b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6E2D33-5244-4594-BCA1-0891AFA60C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5E2977-D611-476B-9D10-3465F46781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200311 Word Vorlage</Template>
  <TotalTime>0</TotalTime>
  <Pages>1</Pages>
  <Words>171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Reuber</dc:creator>
  <cp:keywords/>
  <dc:description/>
  <cp:lastModifiedBy>Lea Reuber</cp:lastModifiedBy>
  <cp:revision>6</cp:revision>
  <cp:lastPrinted>2020-03-11T10:47:00Z</cp:lastPrinted>
  <dcterms:created xsi:type="dcterms:W3CDTF">2022-07-27T10:46:00Z</dcterms:created>
  <dcterms:modified xsi:type="dcterms:W3CDTF">2022-07-27T10:50:00Z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0x010100B93197D713663944AEEF53FA6370871E</vt:lpwstr>
  </property>
</Properties>
</file>